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1923"/>
      </w:tblGrid>
      <w:tr w:rsidR="002A4ED5" w:rsidRPr="00CA7CC1" w14:paraId="3FA68E05" w14:textId="77777777" w:rsidTr="002A4ED5">
        <w:sdt>
          <w:sdtPr>
            <w:rPr>
              <w:noProof/>
            </w:rPr>
            <w:id w:val="415748049"/>
            <w:placeholder>
              <w:docPart w:val="61724607350743C69291AC4A3FC9EE2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284BB4A0" w14:textId="77777777"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Soumis par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B5D26CD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7BB922BD" w14:textId="77777777" w:rsidTr="002A4ED5">
        <w:sdt>
          <w:sdtPr>
            <w:rPr>
              <w:noProof/>
            </w:rPr>
            <w:id w:val="1219009947"/>
            <w:placeholder>
              <w:docPart w:val="48B0F5F797F54B78B38E6D40B90170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3A31FEB" w14:textId="77777777" w:rsidR="002A4ED5" w:rsidRPr="00CA7CC1" w:rsidRDefault="00F2381F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40C6CDC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6AC150EC" w14:textId="77777777" w:rsidTr="002A4ED5">
        <w:tc>
          <w:tcPr>
            <w:tcW w:w="729" w:type="pct"/>
            <w:vAlign w:val="bottom"/>
          </w:tcPr>
          <w:p w14:paraId="08769F4E" w14:textId="77777777" w:rsidR="002A4ED5" w:rsidRPr="00CA7CC1" w:rsidRDefault="00F2381F" w:rsidP="00F2381F">
            <w:pPr>
              <w:rPr>
                <w:noProof/>
              </w:rPr>
            </w:pPr>
            <w:r>
              <w:rPr>
                <w:noProof/>
              </w:rPr>
              <w:t>Western Union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9CA2384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5256AA46" w14:textId="77777777" w:rsidTr="002A4ED5">
        <w:tc>
          <w:tcPr>
            <w:tcW w:w="729" w:type="pct"/>
            <w:vAlign w:val="bottom"/>
          </w:tcPr>
          <w:p w14:paraId="154A6300" w14:textId="77777777" w:rsidR="002A4ED5" w:rsidRPr="00CA7CC1" w:rsidRDefault="00F2381F" w:rsidP="00F2381F">
            <w:pPr>
              <w:rPr>
                <w:noProof/>
              </w:rPr>
            </w:pPr>
            <w:r>
              <w:rPr>
                <w:noProof/>
              </w:rPr>
              <w:t>N</w:t>
            </w:r>
            <w:r w:rsidRPr="00F2381F">
              <w:rPr>
                <w:noProof/>
                <w:vertAlign w:val="superscript"/>
              </w:rPr>
              <w:t>o</w:t>
            </w:r>
            <w:r>
              <w:rPr>
                <w:noProof/>
              </w:rPr>
              <w:t xml:space="preserve"> Référence 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C4B4BD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1ACDD3DB" w14:textId="77777777" w:rsidTr="002A4ED5">
        <w:tc>
          <w:tcPr>
            <w:tcW w:w="729" w:type="pct"/>
            <w:vAlign w:val="bottom"/>
          </w:tcPr>
          <w:p w14:paraId="61CF23AF" w14:textId="77777777" w:rsidR="002A4ED5" w:rsidRPr="00CA7CC1" w:rsidRDefault="00F2381F" w:rsidP="00F2381F">
            <w:pPr>
              <w:rPr>
                <w:noProof/>
              </w:rPr>
            </w:pPr>
            <w:r>
              <w:rPr>
                <w:noProof/>
              </w:rPr>
              <w:t>Mot de passe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298CBC3" w14:textId="77777777" w:rsidR="002A4ED5" w:rsidRPr="00CA7CC1" w:rsidRDefault="002A4ED5" w:rsidP="002A4ED5">
            <w:pPr>
              <w:rPr>
                <w:noProof/>
              </w:rPr>
            </w:pPr>
          </w:p>
        </w:tc>
      </w:tr>
    </w:tbl>
    <w:p w14:paraId="65452E21" w14:textId="77777777" w:rsidR="00806FF3" w:rsidRPr="00CA7CC1" w:rsidRDefault="00806FF3" w:rsidP="00562601">
      <w:pPr>
        <w:pStyle w:val="Sansinterligne"/>
        <w:rPr>
          <w:noProof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38"/>
        <w:gridCol w:w="5620"/>
        <w:gridCol w:w="2958"/>
        <w:gridCol w:w="1314"/>
        <w:gridCol w:w="1713"/>
        <w:gridCol w:w="946"/>
        <w:gridCol w:w="363"/>
      </w:tblGrid>
      <w:tr w:rsidR="009253E8" w:rsidRPr="00CA7CC1" w14:paraId="6ADB776C" w14:textId="77777777" w:rsidTr="009253E8">
        <w:trPr>
          <w:trHeight w:val="331"/>
        </w:trPr>
        <w:sdt>
          <w:sdtPr>
            <w:id w:val="1101532736"/>
            <w:placeholder>
              <w:docPart w:val="460A1B2B86DE43F5AEDDAE7377CFA5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37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A07A352" w14:textId="77777777" w:rsidR="009253E8" w:rsidRPr="00CA7CC1" w:rsidRDefault="009253E8" w:rsidP="009253E8">
                <w:pPr>
                  <w:pStyle w:val="En-ttesdutableau"/>
                </w:pPr>
                <w:r w:rsidRPr="00CA7CC1">
                  <w:rPr>
                    <w:lang w:bidi="fr-FR"/>
                  </w:rPr>
                  <w:t>Article</w:t>
                </w:r>
              </w:p>
            </w:tc>
          </w:sdtContent>
        </w:sdt>
        <w:sdt>
          <w:sdtPr>
            <w:id w:val="-734620487"/>
            <w:placeholder>
              <w:docPart w:val="764CBD2538B748BD8A4A5811740E698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159E2" w14:textId="77777777" w:rsidR="009253E8" w:rsidRPr="00CA7CC1" w:rsidRDefault="009253E8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Description</w:t>
                </w:r>
              </w:p>
            </w:tc>
          </w:sdtContent>
        </w:sdt>
        <w:tc>
          <w:tcPr>
            <w:tcW w:w="106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EB1E573" w14:textId="77777777" w:rsidR="009253E8" w:rsidRPr="00CA7CC1" w:rsidRDefault="009253E8" w:rsidP="009253E8">
            <w:pPr>
              <w:pStyle w:val="En-ttesdutableau"/>
            </w:pPr>
            <w:r>
              <w:t>Date</w:t>
            </w:r>
          </w:p>
        </w:tc>
        <w:sdt>
          <w:sdtPr>
            <w:id w:val="405890554"/>
            <w:placeholder>
              <w:docPart w:val="7907C27CB50946B78A3C0C6E843A7E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9BC6F61" w14:textId="77777777" w:rsidR="009253E8" w:rsidRPr="00CA7CC1" w:rsidRDefault="009253E8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Quantité</w:t>
                </w:r>
              </w:p>
            </w:tc>
          </w:sdtContent>
        </w:sdt>
        <w:sdt>
          <w:sdtPr>
            <w:id w:val="-293606196"/>
            <w:placeholder>
              <w:docPart w:val="A924FDAA08AE48459AAE2AB952F047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D09BDB9" w14:textId="77777777" w:rsidR="009253E8" w:rsidRPr="00CA7CC1" w:rsidRDefault="009253E8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Prix unitaire</w:t>
                </w:r>
              </w:p>
            </w:tc>
          </w:sdtContent>
        </w:sdt>
        <w:sdt>
          <w:sdtPr>
            <w:id w:val="1236660449"/>
            <w:placeholder>
              <w:docPart w:val="3B7764B6F7964B49BC666E2C0F7123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9" w:type="pct"/>
                <w:gridSpan w:val="2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9C021BF" w14:textId="77777777" w:rsidR="009253E8" w:rsidRPr="00CA7CC1" w:rsidRDefault="009253E8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Montant</w:t>
                </w:r>
              </w:p>
            </w:tc>
          </w:sdtContent>
        </w:sdt>
      </w:tr>
      <w:tr w:rsidR="009253E8" w:rsidRPr="009253E8" w14:paraId="7C1C59F8" w14:textId="77777777" w:rsidTr="008B58AD">
        <w:trPr>
          <w:trHeight w:val="331"/>
        </w:trPr>
        <w:tc>
          <w:tcPr>
            <w:tcW w:w="37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15EAD" w14:textId="77777777" w:rsidR="009253E8" w:rsidRPr="00CA7CC1" w:rsidRDefault="009253E8" w:rsidP="009253E8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</w:rPr>
            </w:pPr>
          </w:p>
        </w:tc>
        <w:tc>
          <w:tcPr>
            <w:tcW w:w="201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E19D0CF" w14:textId="77777777" w:rsidR="009253E8" w:rsidRPr="00CA7CC1" w:rsidRDefault="009253E8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</w:rPr>
            </w:pPr>
          </w:p>
        </w:tc>
        <w:tc>
          <w:tcPr>
            <w:tcW w:w="106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6C9DB8" w14:textId="77777777" w:rsidR="009253E8" w:rsidRPr="00A317E3" w:rsidRDefault="009253E8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47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4EB7F46" w14:textId="77777777" w:rsidR="009253E8" w:rsidRPr="00A317E3" w:rsidRDefault="009253E8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61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97E7BB2" w14:textId="77777777" w:rsidR="009253E8" w:rsidRPr="00A317E3" w:rsidRDefault="009253E8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469" w:type="pct"/>
            <w:gridSpan w:val="2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45C1848" w14:textId="77777777" w:rsidR="009253E8" w:rsidRPr="00A317E3" w:rsidRDefault="009253E8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</w:tr>
      <w:tr w:rsidR="008B58AD" w:rsidRPr="009253E8" w14:paraId="2F6F4B69" w14:textId="77777777" w:rsidTr="008B58AD">
        <w:tc>
          <w:tcPr>
            <w:tcW w:w="37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B47ACC" w14:textId="77777777" w:rsidR="008B58AD" w:rsidRPr="00A317E3" w:rsidRDefault="008B58AD" w:rsidP="009253E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  <w:tc>
          <w:tcPr>
            <w:tcW w:w="201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D7E01E" w14:textId="77777777" w:rsidR="008B58AD" w:rsidRPr="009253E8" w:rsidRDefault="008B58AD" w:rsidP="002A4ED5">
            <w:pPr>
              <w:rPr>
                <w:noProof/>
                <w:lang w:val="fr-CA"/>
              </w:rPr>
            </w:pPr>
            <w:r w:rsidRPr="009253E8">
              <w:rPr>
                <w:noProof/>
                <w:lang w:val="fr-CA"/>
              </w:rPr>
              <w:t>Soirée Opéra aux Arènes de Vérone : Nabucco</w:t>
            </w:r>
          </w:p>
        </w:tc>
        <w:tc>
          <w:tcPr>
            <w:tcW w:w="106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DA9FA" w14:textId="77777777" w:rsidR="008B58AD" w:rsidRPr="009253E8" w:rsidRDefault="008B58AD" w:rsidP="002A4ED5">
            <w:pPr>
              <w:rPr>
                <w:noProof/>
                <w:lang w:val="fr-CA"/>
              </w:rPr>
            </w:pPr>
            <w:r w:rsidRPr="009253E8">
              <w:rPr>
                <w:noProof/>
                <w:lang w:val="fr-CA"/>
              </w:rPr>
              <w:t>Samedi, le 25 juin 2022</w:t>
            </w:r>
          </w:p>
        </w:tc>
        <w:tc>
          <w:tcPr>
            <w:tcW w:w="47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2EB5CE" w14:textId="77777777" w:rsidR="008B58AD" w:rsidRPr="009253E8" w:rsidRDefault="008B58AD" w:rsidP="00993C7C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01A5CF" w14:textId="77777777" w:rsidR="008B58AD" w:rsidRPr="00BA6959" w:rsidRDefault="008B58AD" w:rsidP="008B58AD">
            <w:pPr>
              <w:jc w:val="center"/>
              <w:rPr>
                <w:noProof/>
                <w:szCs w:val="24"/>
                <w:lang w:val="fr-CA"/>
              </w:rPr>
            </w:pPr>
            <w:r w:rsidRPr="00BA6959">
              <w:rPr>
                <w:noProof/>
                <w:szCs w:val="24"/>
                <w:lang w:val="fr-CA"/>
              </w:rPr>
              <w:t xml:space="preserve">75 </w:t>
            </w:r>
            <w:r>
              <w:rPr>
                <w:noProof/>
                <w:szCs w:val="24"/>
                <w:lang w:val="fr-CA"/>
              </w:rPr>
              <w:t>euros</w:t>
            </w:r>
          </w:p>
        </w:tc>
        <w:tc>
          <w:tcPr>
            <w:tcW w:w="33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</w:tcBorders>
          </w:tcPr>
          <w:p w14:paraId="6042C758" w14:textId="77777777" w:rsidR="008B58AD" w:rsidRPr="00BA6959" w:rsidRDefault="008B58AD" w:rsidP="00993C7C">
            <w:pPr>
              <w:rPr>
                <w:noProof/>
                <w:szCs w:val="24"/>
                <w:lang w:val="fr-CA"/>
              </w:rPr>
            </w:pPr>
            <w:r>
              <w:rPr>
                <w:rFonts w:ascii="Arial" w:hAnsi="Arial" w:cs="Arial"/>
                <w:b/>
                <w:bCs/>
                <w:color w:val="202124"/>
                <w:szCs w:val="24"/>
                <w:shd w:val="clear" w:color="auto" w:fill="FFFFFF"/>
              </w:rPr>
              <w:t xml:space="preserve">             </w:t>
            </w:r>
          </w:p>
        </w:tc>
        <w:tc>
          <w:tcPr>
            <w:tcW w:w="130" w:type="pct"/>
            <w:tcBorders>
              <w:top w:val="single" w:sz="12" w:space="0" w:color="auto"/>
              <w:bottom w:val="single" w:sz="4" w:space="0" w:color="auto"/>
              <w:right w:val="single" w:sz="2" w:space="0" w:color="auto"/>
            </w:tcBorders>
          </w:tcPr>
          <w:p w14:paraId="7CE6704E" w14:textId="77777777" w:rsidR="008B58AD" w:rsidRPr="00BA6959" w:rsidRDefault="008B58AD" w:rsidP="00BA6959">
            <w:pPr>
              <w:jc w:val="center"/>
              <w:rPr>
                <w:noProof/>
                <w:szCs w:val="24"/>
                <w:lang w:val="fr-CA"/>
              </w:rPr>
            </w:pPr>
            <w:r w:rsidRPr="00BA6959"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>€</w:t>
            </w:r>
          </w:p>
        </w:tc>
      </w:tr>
      <w:tr w:rsidR="008B58AD" w:rsidRPr="009253E8" w14:paraId="773F8388" w14:textId="77777777" w:rsidTr="008B58AD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ACC459" w14:textId="77777777" w:rsidR="008B58AD" w:rsidRPr="009253E8" w:rsidRDefault="008B58AD" w:rsidP="009253E8">
            <w:pPr>
              <w:jc w:val="center"/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2</w:t>
            </w:r>
          </w:p>
        </w:tc>
        <w:tc>
          <w:tcPr>
            <w:tcW w:w="20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F575EF" w14:textId="77777777" w:rsidR="008B58AD" w:rsidRPr="009253E8" w:rsidRDefault="008B58AD" w:rsidP="009253E8">
            <w:pPr>
              <w:rPr>
                <w:noProof/>
                <w:lang w:val="fr-CA"/>
              </w:rPr>
            </w:pPr>
            <w:r w:rsidRPr="009253E8">
              <w:rPr>
                <w:noProof/>
                <w:lang w:val="fr-CA"/>
              </w:rPr>
              <w:t>Journée à Venise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B9FF02" w14:textId="77777777" w:rsidR="008B58AD" w:rsidRPr="009253E8" w:rsidRDefault="008B58AD" w:rsidP="002A4ED5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Dimanche, le 26 juin 2022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78B782" w14:textId="77777777" w:rsidR="008B58AD" w:rsidRPr="009253E8" w:rsidRDefault="008B58AD" w:rsidP="00993C7C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24D085" w14:textId="77777777" w:rsidR="008B58AD" w:rsidRPr="00BA6959" w:rsidRDefault="008B58AD" w:rsidP="008B58AD">
            <w:pPr>
              <w:jc w:val="center"/>
              <w:rPr>
                <w:noProof/>
                <w:szCs w:val="24"/>
                <w:lang w:val="fr-CA"/>
              </w:rPr>
            </w:pPr>
            <w:r w:rsidRPr="00BA6959">
              <w:rPr>
                <w:noProof/>
                <w:szCs w:val="24"/>
                <w:lang w:val="fr-CA"/>
              </w:rPr>
              <w:t xml:space="preserve">45 </w:t>
            </w:r>
            <w:r>
              <w:rPr>
                <w:noProof/>
                <w:szCs w:val="24"/>
                <w:lang w:val="fr-CA"/>
              </w:rPr>
              <w:t>euros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1F602D13" w14:textId="77777777" w:rsidR="008B58AD" w:rsidRPr="00BA6959" w:rsidRDefault="008B58AD" w:rsidP="00993C7C">
            <w:pPr>
              <w:rPr>
                <w:noProof/>
                <w:szCs w:val="24"/>
                <w:lang w:val="fr-CA"/>
              </w:rPr>
            </w:pPr>
            <w:r w:rsidRPr="00BA6959"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 xml:space="preserve">     </w:t>
            </w:r>
            <w:r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 xml:space="preserve">        </w:t>
            </w:r>
          </w:p>
        </w:tc>
        <w:tc>
          <w:tcPr>
            <w:tcW w:w="130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7ADF291" w14:textId="77777777" w:rsidR="008B58AD" w:rsidRPr="00BA6959" w:rsidRDefault="008B58AD" w:rsidP="00BA6959">
            <w:pPr>
              <w:jc w:val="center"/>
              <w:rPr>
                <w:noProof/>
                <w:szCs w:val="24"/>
                <w:lang w:val="fr-CA"/>
              </w:rPr>
            </w:pPr>
            <w:r w:rsidRPr="00BA6959"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>€</w:t>
            </w:r>
          </w:p>
        </w:tc>
      </w:tr>
      <w:tr w:rsidR="009253E8" w:rsidRPr="009253E8" w14:paraId="0DB0CEFE" w14:textId="77777777" w:rsidTr="009253E8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A5F6F5" w14:textId="77777777" w:rsidR="009253E8" w:rsidRPr="009253E8" w:rsidRDefault="009253E8" w:rsidP="009253E8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20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000D44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9B1A3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F07C14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D4D824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74C4DB" w14:textId="77777777" w:rsidR="009253E8" w:rsidRPr="00BA6959" w:rsidRDefault="009253E8" w:rsidP="002A4ED5">
            <w:pPr>
              <w:rPr>
                <w:noProof/>
                <w:lang w:val="fr-CA"/>
              </w:rPr>
            </w:pPr>
          </w:p>
        </w:tc>
      </w:tr>
      <w:tr w:rsidR="009253E8" w:rsidRPr="009253E8" w14:paraId="64465CD0" w14:textId="77777777" w:rsidTr="009253E8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019A0C" w14:textId="77777777" w:rsidR="009253E8" w:rsidRPr="009253E8" w:rsidRDefault="009253E8" w:rsidP="009253E8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20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7FABE7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F2AC2F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C47D3C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0551CC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1FC146" w14:textId="77777777" w:rsidR="009253E8" w:rsidRPr="00BA6959" w:rsidRDefault="009253E8" w:rsidP="002A4ED5">
            <w:pPr>
              <w:rPr>
                <w:noProof/>
                <w:lang w:val="fr-CA"/>
              </w:rPr>
            </w:pPr>
          </w:p>
        </w:tc>
      </w:tr>
      <w:tr w:rsidR="009253E8" w:rsidRPr="009253E8" w14:paraId="3AEE9523" w14:textId="77777777" w:rsidTr="009253E8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639537" w14:textId="77777777" w:rsidR="009253E8" w:rsidRPr="009253E8" w:rsidRDefault="009253E8" w:rsidP="009253E8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20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605045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F4597B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19AB88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D6772A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A682A4" w14:textId="77777777" w:rsidR="009253E8" w:rsidRPr="00BA6959" w:rsidRDefault="009253E8" w:rsidP="002A4ED5">
            <w:pPr>
              <w:rPr>
                <w:noProof/>
                <w:lang w:val="fr-CA"/>
              </w:rPr>
            </w:pPr>
          </w:p>
        </w:tc>
      </w:tr>
      <w:tr w:rsidR="009253E8" w:rsidRPr="009253E8" w14:paraId="295DF451" w14:textId="77777777" w:rsidTr="009253E8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DC2519" w14:textId="77777777" w:rsidR="009253E8" w:rsidRPr="009253E8" w:rsidRDefault="009253E8" w:rsidP="009253E8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20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881191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16A74A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1CA3E4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82BC9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447C36" w14:textId="77777777" w:rsidR="009253E8" w:rsidRPr="00BA6959" w:rsidRDefault="009253E8" w:rsidP="002A4ED5">
            <w:pPr>
              <w:rPr>
                <w:noProof/>
                <w:lang w:val="fr-CA"/>
              </w:rPr>
            </w:pPr>
          </w:p>
        </w:tc>
      </w:tr>
      <w:tr w:rsidR="009253E8" w:rsidRPr="009253E8" w14:paraId="71E4AA62" w14:textId="77777777" w:rsidTr="009253E8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292F5" w14:textId="77777777" w:rsidR="009253E8" w:rsidRPr="009253E8" w:rsidRDefault="009253E8" w:rsidP="009253E8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20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7C7814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175E25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83AB33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4BA3BD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D545D4" w14:textId="77777777" w:rsidR="009253E8" w:rsidRPr="00BA6959" w:rsidRDefault="009253E8" w:rsidP="002A4ED5">
            <w:pPr>
              <w:rPr>
                <w:noProof/>
                <w:lang w:val="fr-CA"/>
              </w:rPr>
            </w:pPr>
          </w:p>
        </w:tc>
      </w:tr>
      <w:tr w:rsidR="009253E8" w:rsidRPr="009253E8" w14:paraId="2C05FA43" w14:textId="77777777" w:rsidTr="009253E8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695FAB" w14:textId="77777777" w:rsidR="009253E8" w:rsidRPr="009253E8" w:rsidRDefault="009253E8" w:rsidP="009253E8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20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881CE2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C8C405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14DD51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7B3CAD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D380ED" w14:textId="77777777" w:rsidR="009253E8" w:rsidRPr="00BA6959" w:rsidRDefault="009253E8" w:rsidP="002A4ED5">
            <w:pPr>
              <w:rPr>
                <w:noProof/>
                <w:lang w:val="fr-CA"/>
              </w:rPr>
            </w:pPr>
          </w:p>
        </w:tc>
      </w:tr>
      <w:tr w:rsidR="009253E8" w:rsidRPr="009253E8" w14:paraId="7E25670C" w14:textId="77777777" w:rsidTr="009253E8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5EA10C" w14:textId="77777777" w:rsidR="009253E8" w:rsidRPr="009253E8" w:rsidRDefault="009253E8" w:rsidP="009253E8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20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5538DA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72E7D3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346151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864E33" w14:textId="77777777" w:rsidR="009253E8" w:rsidRPr="009253E8" w:rsidRDefault="009253E8" w:rsidP="002A4ED5">
            <w:pPr>
              <w:rPr>
                <w:noProof/>
                <w:lang w:val="fr-CA"/>
              </w:rPr>
            </w:pP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72B20C" w14:textId="77777777" w:rsidR="009253E8" w:rsidRPr="00BA6959" w:rsidRDefault="009253E8" w:rsidP="002A4ED5">
            <w:pPr>
              <w:rPr>
                <w:noProof/>
                <w:lang w:val="fr-CA"/>
              </w:rPr>
            </w:pPr>
          </w:p>
        </w:tc>
      </w:tr>
      <w:tr w:rsidR="008B58AD" w:rsidRPr="009253E8" w14:paraId="181107E6" w14:textId="77777777" w:rsidTr="008B58AD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EF3EC0" w14:textId="77777777" w:rsidR="008B58AD" w:rsidRPr="009253E8" w:rsidRDefault="008B58AD" w:rsidP="009253E8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20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4754A5" w14:textId="77777777" w:rsidR="008B58AD" w:rsidRPr="009253E8" w:rsidRDefault="008B58AD" w:rsidP="002A4ED5">
            <w:pPr>
              <w:rPr>
                <w:noProof/>
                <w:lang w:val="fr-CA"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871262" w14:textId="77777777" w:rsidR="008B58AD" w:rsidRPr="009253E8" w:rsidRDefault="008B58AD" w:rsidP="002A4ED5">
            <w:pPr>
              <w:rPr>
                <w:noProof/>
                <w:lang w:val="fr-CA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D92EA3" w14:textId="77777777" w:rsidR="008B58AD" w:rsidRPr="009253E8" w:rsidRDefault="008B58AD" w:rsidP="002A4ED5">
            <w:pPr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DF18C7" w14:textId="77777777" w:rsidR="008B58AD" w:rsidRPr="009253E8" w:rsidRDefault="008B58AD" w:rsidP="002A4ED5">
            <w:pPr>
              <w:rPr>
                <w:noProof/>
                <w:lang w:val="fr-CA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4AC663E8" w14:textId="77777777" w:rsidR="008B58AD" w:rsidRPr="00BA6959" w:rsidRDefault="008B58AD" w:rsidP="00993C7C">
            <w:pPr>
              <w:jc w:val="right"/>
              <w:rPr>
                <w:noProof/>
                <w:lang w:val="fr-CA"/>
              </w:rPr>
            </w:pPr>
            <w:r w:rsidRPr="00BA6959"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 xml:space="preserve">     </w:t>
            </w:r>
            <w:r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 xml:space="preserve">        </w:t>
            </w:r>
          </w:p>
        </w:tc>
        <w:tc>
          <w:tcPr>
            <w:tcW w:w="130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37F39E6A" w14:textId="77777777" w:rsidR="008B58AD" w:rsidRPr="00BA6959" w:rsidRDefault="008B58AD" w:rsidP="00BA6959">
            <w:pPr>
              <w:jc w:val="center"/>
              <w:rPr>
                <w:noProof/>
                <w:lang w:val="fr-CA"/>
              </w:rPr>
            </w:pPr>
            <w:r w:rsidRPr="00BA6959"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>€</w:t>
            </w:r>
          </w:p>
        </w:tc>
      </w:tr>
      <w:tr w:rsidR="008B58AD" w:rsidRPr="00CA7CC1" w14:paraId="25A497D7" w14:textId="77777777" w:rsidTr="008B58AD">
        <w:tc>
          <w:tcPr>
            <w:tcW w:w="372" w:type="pct"/>
            <w:tcBorders>
              <w:top w:val="single" w:sz="4" w:space="0" w:color="auto"/>
            </w:tcBorders>
          </w:tcPr>
          <w:p w14:paraId="6068CFA7" w14:textId="77777777" w:rsidR="008B58AD" w:rsidRPr="009253E8" w:rsidRDefault="008B58AD" w:rsidP="009253E8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2014" w:type="pct"/>
            <w:tcBorders>
              <w:top w:val="single" w:sz="4" w:space="0" w:color="auto"/>
            </w:tcBorders>
          </w:tcPr>
          <w:p w14:paraId="2FF3365A" w14:textId="77777777" w:rsidR="008B58AD" w:rsidRPr="009253E8" w:rsidRDefault="008B58AD" w:rsidP="002A4ED5">
            <w:pPr>
              <w:rPr>
                <w:noProof/>
                <w:lang w:val="fr-CA"/>
              </w:rPr>
            </w:pPr>
          </w:p>
        </w:tc>
        <w:tc>
          <w:tcPr>
            <w:tcW w:w="1060" w:type="pct"/>
            <w:tcBorders>
              <w:top w:val="single" w:sz="4" w:space="0" w:color="auto"/>
            </w:tcBorders>
          </w:tcPr>
          <w:p w14:paraId="2078D7C4" w14:textId="77777777" w:rsidR="008B58AD" w:rsidRPr="009253E8" w:rsidRDefault="008B58AD" w:rsidP="002A4ED5">
            <w:pPr>
              <w:rPr>
                <w:noProof/>
                <w:lang w:val="fr-CA"/>
              </w:rPr>
            </w:pPr>
          </w:p>
        </w:tc>
        <w:tc>
          <w:tcPr>
            <w:tcW w:w="471" w:type="pct"/>
            <w:tcBorders>
              <w:top w:val="single" w:sz="4" w:space="0" w:color="auto"/>
            </w:tcBorders>
          </w:tcPr>
          <w:p w14:paraId="56FA2F1A" w14:textId="77777777" w:rsidR="008B58AD" w:rsidRPr="009253E8" w:rsidRDefault="008B58AD" w:rsidP="002A4ED5">
            <w:pPr>
              <w:rPr>
                <w:noProof/>
                <w:lang w:val="fr-CA"/>
              </w:rPr>
            </w:pPr>
          </w:p>
        </w:tc>
        <w:sdt>
          <w:sdtPr>
            <w:rPr>
              <w:noProof/>
            </w:rPr>
            <w:id w:val="2064670704"/>
            <w:placeholder>
              <w:docPart w:val="E713DAD809F844959E5C0B1370F8A1E0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614" w:type="pct"/>
                <w:tcBorders>
                  <w:top w:val="single" w:sz="4" w:space="0" w:color="auto"/>
                </w:tcBorders>
                <w:vAlign w:val="bottom"/>
              </w:tcPr>
              <w:p w14:paraId="56EDDB6D" w14:textId="77777777" w:rsidR="008B58AD" w:rsidRPr="00CA7CC1" w:rsidRDefault="008B58AD" w:rsidP="002A648D">
                <w:pPr>
                  <w:pStyle w:val="Total"/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Total</w:t>
                </w:r>
              </w:p>
            </w:tc>
          </w:sdtContent>
        </w:sdt>
        <w:tc>
          <w:tcPr>
            <w:tcW w:w="339" w:type="pct"/>
            <w:tcBorders>
              <w:top w:val="single" w:sz="4" w:space="0" w:color="auto"/>
              <w:bottom w:val="single" w:sz="4" w:space="0" w:color="auto"/>
            </w:tcBorders>
          </w:tcPr>
          <w:p w14:paraId="7E07BC69" w14:textId="77777777" w:rsidR="008B58AD" w:rsidRPr="00BA6959" w:rsidRDefault="008B58AD" w:rsidP="00993C7C">
            <w:pPr>
              <w:jc w:val="right"/>
              <w:rPr>
                <w:noProof/>
              </w:rPr>
            </w:pPr>
            <w:r w:rsidRPr="00BA6959"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 xml:space="preserve">     </w:t>
            </w:r>
            <w:r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 xml:space="preserve">        </w:t>
            </w:r>
          </w:p>
        </w:tc>
        <w:tc>
          <w:tcPr>
            <w:tcW w:w="130" w:type="pct"/>
            <w:tcBorders>
              <w:top w:val="single" w:sz="4" w:space="0" w:color="auto"/>
              <w:bottom w:val="single" w:sz="4" w:space="0" w:color="auto"/>
            </w:tcBorders>
          </w:tcPr>
          <w:p w14:paraId="09D403DB" w14:textId="77777777" w:rsidR="008B58AD" w:rsidRPr="00BA6959" w:rsidRDefault="008B58AD" w:rsidP="00BA6959">
            <w:pPr>
              <w:jc w:val="center"/>
              <w:rPr>
                <w:noProof/>
              </w:rPr>
            </w:pPr>
            <w:r w:rsidRPr="00BA6959"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>€</w:t>
            </w:r>
          </w:p>
        </w:tc>
      </w:tr>
    </w:tbl>
    <w:p w14:paraId="3661DE2F" w14:textId="77777777" w:rsidR="00806FF3" w:rsidRPr="006B4AEB" w:rsidRDefault="006B4AEB" w:rsidP="006B4AEB">
      <w:pPr>
        <w:tabs>
          <w:tab w:val="left" w:pos="1319"/>
          <w:tab w:val="left" w:pos="12367"/>
        </w:tabs>
        <w:rPr>
          <w:noProof/>
          <w:lang w:val="fr-CA"/>
        </w:rPr>
      </w:pPr>
      <w:r>
        <w:rPr>
          <w:noProof/>
          <w:lang w:val="fr-CA"/>
        </w:rPr>
        <w:t xml:space="preserve"> </w:t>
      </w:r>
      <w:r w:rsidRPr="006B4AEB">
        <w:rPr>
          <w:noProof/>
          <w:lang w:val="fr-CA"/>
        </w:rPr>
        <w:t>Envoyez ce bon de c</w:t>
      </w:r>
      <w:r>
        <w:rPr>
          <w:noProof/>
          <w:lang w:val="fr-CA"/>
        </w:rPr>
        <w:t xml:space="preserve">ommande à M. </w:t>
      </w:r>
      <w:r w:rsidRPr="006B4AEB">
        <w:rPr>
          <w:noProof/>
          <w:lang w:val="fr-CA"/>
        </w:rPr>
        <w:t>Gerardo Acerenza</w:t>
      </w:r>
      <w:r>
        <w:rPr>
          <w:noProof/>
          <w:lang w:val="fr-CA"/>
        </w:rPr>
        <w:t xml:space="preserve"> : </w:t>
      </w:r>
      <w:r w:rsidRPr="006B4AEB">
        <w:rPr>
          <w:b/>
          <w:bCs/>
          <w:noProof/>
          <w:lang w:val="fr-CA"/>
        </w:rPr>
        <w:t>gerardo.acerenza@unitn.it</w:t>
      </w:r>
      <w:r>
        <w:rPr>
          <w:b/>
          <w:bCs/>
          <w:noProof/>
          <w:lang w:val="fr-CA"/>
        </w:rPr>
        <w:tab/>
      </w:r>
    </w:p>
    <w:sectPr w:rsidR="00806FF3" w:rsidRPr="006B4AEB" w:rsidSect="00A317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1440" w:right="1440" w:bottom="90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36C58" w14:textId="77777777" w:rsidR="00C66FAC" w:rsidRDefault="00C66FAC" w:rsidP="00650259">
      <w:pPr>
        <w:spacing w:line="240" w:lineRule="auto"/>
      </w:pPr>
      <w:r>
        <w:separator/>
      </w:r>
    </w:p>
  </w:endnote>
  <w:endnote w:type="continuationSeparator" w:id="0">
    <w:p w14:paraId="050CC5CC" w14:textId="77777777" w:rsidR="00C66FAC" w:rsidRDefault="00C66FA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8F5D55-7B3C-4CDB-897C-19FCE1C71818}"/>
    <w:embedBold r:id="rId2" w:fontKey="{BA476FE6-937F-4B93-A086-2A382723E005}"/>
    <w:embedItalic r:id="rId3" w:fontKey="{69EC615C-3A25-4D60-A2C0-394565F4956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4055DDA-CD6D-4F78-B47B-CF4CD0F89683}"/>
    <w:embedBold r:id="rId5" w:fontKey="{048061C8-9833-4E4C-BF02-779D0BC57BF9}"/>
    <w:embedItalic r:id="rId6" w:fontKey="{B4622F14-D5E2-4D17-8C8C-26928071754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E6A8200-39D6-4A2D-A29B-C1245D3E37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D83DCC2-C5BB-48F0-8677-6AB26C1A83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EE590" w14:textId="77777777" w:rsidR="009F513D" w:rsidRDefault="009F513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5499"/>
      <w:gridCol w:w="8459"/>
    </w:tblGrid>
    <w:tr w:rsidR="00562601" w:rsidRPr="00C25F4B" w14:paraId="5D6D2D2A" w14:textId="77777777" w:rsidTr="006B4AEB">
      <w:tc>
        <w:tcPr>
          <w:tcW w:w="1970" w:type="pct"/>
          <w:vAlign w:val="center"/>
        </w:tcPr>
        <w:p w14:paraId="68CF1AF2" w14:textId="77777777" w:rsidR="00562601" w:rsidRPr="002A648D" w:rsidRDefault="009253E8" w:rsidP="009253E8">
          <w:pPr>
            <w:pStyle w:val="Pieddepage"/>
            <w:rPr>
              <w:noProof/>
            </w:rPr>
          </w:pPr>
          <w:r w:rsidRPr="009253E8">
            <w:rPr>
              <w:noProof/>
              <w:lang w:val="fr-CA" w:eastAsia="fr-CA"/>
            </w:rPr>
            <w:drawing>
              <wp:inline distT="0" distB="0" distL="0" distR="0" wp14:anchorId="0B625784" wp14:editId="56C4244A">
                <wp:extent cx="1883006" cy="360000"/>
                <wp:effectExtent l="0" t="0" r="3175" b="2540"/>
                <wp:docPr id="3" name="Image 3" descr="C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3006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30" w:type="pct"/>
          <w:vAlign w:val="center"/>
        </w:tcPr>
        <w:p w14:paraId="6C4991D9" w14:textId="77777777" w:rsidR="00562601" w:rsidRPr="006B4AEB" w:rsidRDefault="006B4AEB" w:rsidP="006B4AEB">
          <w:pPr>
            <w:tabs>
              <w:tab w:val="left" w:pos="31"/>
              <w:tab w:val="right" w:pos="13958"/>
            </w:tabs>
            <w:ind w:left="18"/>
            <w:jc w:val="right"/>
            <w:rPr>
              <w:noProof/>
              <w:sz w:val="18"/>
              <w:szCs w:val="24"/>
              <w:lang w:val="en-CA"/>
            </w:rPr>
          </w:pPr>
          <w:r w:rsidRPr="006B4AEB">
            <w:rPr>
              <w:noProof/>
              <w:szCs w:val="36"/>
              <w:lang w:val="en-CA"/>
            </w:rPr>
            <w:t>Western Union - Piazza Santa Maria Maggiore, 40, 38122 Trento (Italie)</w:t>
          </w:r>
        </w:p>
      </w:tc>
    </w:tr>
  </w:tbl>
  <w:p w14:paraId="406A7D7F" w14:textId="77777777" w:rsidR="00562601" w:rsidRPr="006B4AEB" w:rsidRDefault="00562601" w:rsidP="002A648D">
    <w:pPr>
      <w:pStyle w:val="Pieddepage"/>
      <w:rPr>
        <w:noProof/>
        <w:lang w:val="en-C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A9529" w14:textId="77777777" w:rsidR="009F513D" w:rsidRDefault="009F51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58B10" w14:textId="77777777" w:rsidR="00C66FAC" w:rsidRDefault="00C66FAC" w:rsidP="00650259">
      <w:pPr>
        <w:spacing w:line="240" w:lineRule="auto"/>
      </w:pPr>
      <w:r>
        <w:separator/>
      </w:r>
    </w:p>
  </w:footnote>
  <w:footnote w:type="continuationSeparator" w:id="0">
    <w:p w14:paraId="00F03463" w14:textId="77777777" w:rsidR="00C66FAC" w:rsidRDefault="00C66FA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BEC29" w14:textId="77777777" w:rsidR="009F513D" w:rsidRDefault="009F513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0175683F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6EDD4B92" w14:textId="77777777" w:rsidR="00562601" w:rsidRPr="00562601" w:rsidRDefault="006B4AEB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fr-CA" w:eastAsia="fr-CA"/>
            </w:rPr>
            <w:drawing>
              <wp:inline distT="0" distB="0" distL="0" distR="0" wp14:anchorId="3498EC13" wp14:editId="69A5740F">
                <wp:extent cx="576000" cy="530972"/>
                <wp:effectExtent l="0" t="0" r="0" b="254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00" cy="5309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3AA906C4" w14:textId="77777777" w:rsidR="00562601" w:rsidRPr="002B69B4" w:rsidRDefault="009253E8" w:rsidP="009253E8">
          <w:pPr>
            <w:pStyle w:val="En-tte"/>
          </w:pPr>
          <w:r>
            <w:t xml:space="preserve">Excursions et Opéra : Bon de commande </w:t>
          </w:r>
          <w:r w:rsidR="009F513D">
            <w:t xml:space="preserve">       </w:t>
          </w:r>
          <w:r w:rsidR="009F513D" w:rsidRPr="009F513D">
            <w:rPr>
              <w:sz w:val="32"/>
              <w:szCs w:val="20"/>
            </w:rPr>
            <w:t>R.S.V.P avant le 12 avril</w:t>
          </w:r>
          <w:r w:rsidR="009F513D">
            <w:rPr>
              <w:sz w:val="32"/>
              <w:szCs w:val="20"/>
            </w:rPr>
            <w:t xml:space="preserve"> 2022</w:t>
          </w:r>
        </w:p>
      </w:tc>
    </w:tr>
  </w:tbl>
  <w:p w14:paraId="102CE09A" w14:textId="77777777" w:rsidR="00562601" w:rsidRDefault="00562601" w:rsidP="00562601">
    <w:pPr>
      <w:pStyle w:val="Sansinterlig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DB461" w14:textId="77777777" w:rsidR="009F513D" w:rsidRDefault="009F513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3E8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476D8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40050"/>
    <w:rsid w:val="00562601"/>
    <w:rsid w:val="0057256E"/>
    <w:rsid w:val="00577E06"/>
    <w:rsid w:val="00581461"/>
    <w:rsid w:val="00582B1C"/>
    <w:rsid w:val="005A3BF7"/>
    <w:rsid w:val="005F2035"/>
    <w:rsid w:val="005F7990"/>
    <w:rsid w:val="00613754"/>
    <w:rsid w:val="006250A2"/>
    <w:rsid w:val="00626B93"/>
    <w:rsid w:val="0063739C"/>
    <w:rsid w:val="00650259"/>
    <w:rsid w:val="006B4AEB"/>
    <w:rsid w:val="00770F25"/>
    <w:rsid w:val="00787DD4"/>
    <w:rsid w:val="007A35A8"/>
    <w:rsid w:val="007B0A85"/>
    <w:rsid w:val="007C6A52"/>
    <w:rsid w:val="00806FF3"/>
    <w:rsid w:val="0082043E"/>
    <w:rsid w:val="00856A06"/>
    <w:rsid w:val="008B58AD"/>
    <w:rsid w:val="008E203A"/>
    <w:rsid w:val="008F53E7"/>
    <w:rsid w:val="0090021E"/>
    <w:rsid w:val="00905BCD"/>
    <w:rsid w:val="0091229C"/>
    <w:rsid w:val="009253E8"/>
    <w:rsid w:val="00940E73"/>
    <w:rsid w:val="0098597D"/>
    <w:rsid w:val="00991B30"/>
    <w:rsid w:val="00993C7C"/>
    <w:rsid w:val="009D406B"/>
    <w:rsid w:val="009F2638"/>
    <w:rsid w:val="009F513D"/>
    <w:rsid w:val="009F619A"/>
    <w:rsid w:val="009F6DDE"/>
    <w:rsid w:val="00A317E3"/>
    <w:rsid w:val="00A370A8"/>
    <w:rsid w:val="00A60442"/>
    <w:rsid w:val="00AC2926"/>
    <w:rsid w:val="00B04A50"/>
    <w:rsid w:val="00B160CA"/>
    <w:rsid w:val="00B45E2B"/>
    <w:rsid w:val="00B63591"/>
    <w:rsid w:val="00BA6959"/>
    <w:rsid w:val="00BD4753"/>
    <w:rsid w:val="00BD5CB1"/>
    <w:rsid w:val="00BE62EE"/>
    <w:rsid w:val="00C003BA"/>
    <w:rsid w:val="00C25F4B"/>
    <w:rsid w:val="00C427EB"/>
    <w:rsid w:val="00C46878"/>
    <w:rsid w:val="00C66FAC"/>
    <w:rsid w:val="00C81922"/>
    <w:rsid w:val="00CA7CC1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2381F"/>
    <w:rsid w:val="00F5418C"/>
    <w:rsid w:val="00F549BE"/>
    <w:rsid w:val="00FC7475"/>
    <w:rsid w:val="00FD771C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4DE5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562601"/>
    <w:rPr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562601"/>
    <w:rPr>
      <w:b/>
      <w:bCs/>
      <w:color w:val="694A77"/>
      <w:sz w:val="24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260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A648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56260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6260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En-ttesdutableau">
    <w:name w:val="En-têtes du tableau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us-titresdutableau">
    <w:name w:val="Sous-titres du tableau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aractres"/>
    <w:uiPriority w:val="1"/>
    <w:qFormat/>
    <w:rsid w:val="002A648D"/>
    <w:rPr>
      <w:b/>
    </w:rPr>
  </w:style>
  <w:style w:type="character" w:customStyle="1" w:styleId="Totalcaractres">
    <w:name w:val="Total caractères"/>
    <w:basedOn w:val="Policepardfau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eur\AppData\Roaming\Microsoft\Templates\Bon%20de%20commande%20de%20Logowe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1724607350743C69291AC4A3FC9EE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E9069C-F6FC-4C1F-8F61-1EA162BD1222}"/>
      </w:docPartPr>
      <w:docPartBody>
        <w:p w:rsidR="00B1354D" w:rsidRDefault="00231BC2">
          <w:pPr>
            <w:pStyle w:val="61724607350743C69291AC4A3FC9EE25"/>
          </w:pPr>
          <w:r w:rsidRPr="00CA7CC1">
            <w:rPr>
              <w:noProof/>
              <w:lang w:bidi="fr-FR"/>
            </w:rPr>
            <w:t>Soumis par</w:t>
          </w:r>
        </w:p>
      </w:docPartBody>
    </w:docPart>
    <w:docPart>
      <w:docPartPr>
        <w:name w:val="460A1B2B86DE43F5AEDDAE7377CFA5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E20054-439D-44FE-B002-D73A00ED78A2}"/>
      </w:docPartPr>
      <w:docPartBody>
        <w:p w:rsidR="00B1354D" w:rsidRDefault="00231BC2" w:rsidP="00231BC2">
          <w:pPr>
            <w:pStyle w:val="460A1B2B86DE43F5AEDDAE7377CFA546"/>
          </w:pPr>
          <w:r w:rsidRPr="00CA7CC1">
            <w:rPr>
              <w:lang w:bidi="fr-FR"/>
            </w:rPr>
            <w:t>Article</w:t>
          </w:r>
        </w:p>
      </w:docPartBody>
    </w:docPart>
    <w:docPart>
      <w:docPartPr>
        <w:name w:val="764CBD2538B748BD8A4A5811740E6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7DB91D-6F37-4B26-9F96-745B38A99EA5}"/>
      </w:docPartPr>
      <w:docPartBody>
        <w:p w:rsidR="00B1354D" w:rsidRDefault="00231BC2" w:rsidP="00231BC2">
          <w:pPr>
            <w:pStyle w:val="764CBD2538B748BD8A4A5811740E6983"/>
          </w:pPr>
          <w:r w:rsidRPr="00CA7CC1">
            <w:rPr>
              <w:lang w:bidi="fr-FR"/>
            </w:rPr>
            <w:t>Description</w:t>
          </w:r>
        </w:p>
      </w:docPartBody>
    </w:docPart>
    <w:docPart>
      <w:docPartPr>
        <w:name w:val="7907C27CB50946B78A3C0C6E843A7E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C4A628-B972-4BB7-BC13-618400C653F3}"/>
      </w:docPartPr>
      <w:docPartBody>
        <w:p w:rsidR="00B1354D" w:rsidRDefault="00231BC2" w:rsidP="00231BC2">
          <w:pPr>
            <w:pStyle w:val="7907C27CB50946B78A3C0C6E843A7ED6"/>
          </w:pPr>
          <w:r w:rsidRPr="00CA7CC1">
            <w:rPr>
              <w:lang w:bidi="fr-FR"/>
            </w:rPr>
            <w:t>Quantité</w:t>
          </w:r>
        </w:p>
      </w:docPartBody>
    </w:docPart>
    <w:docPart>
      <w:docPartPr>
        <w:name w:val="A924FDAA08AE48459AAE2AB952F047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9C9E5C-AB98-41F1-A839-E46F7D4D51FF}"/>
      </w:docPartPr>
      <w:docPartBody>
        <w:p w:rsidR="00B1354D" w:rsidRDefault="00231BC2" w:rsidP="00231BC2">
          <w:pPr>
            <w:pStyle w:val="A924FDAA08AE48459AAE2AB952F047EF"/>
          </w:pPr>
          <w:r w:rsidRPr="00CA7CC1">
            <w:rPr>
              <w:lang w:bidi="fr-FR"/>
            </w:rPr>
            <w:t>Prix unitaire</w:t>
          </w:r>
        </w:p>
      </w:docPartBody>
    </w:docPart>
    <w:docPart>
      <w:docPartPr>
        <w:name w:val="3B7764B6F7964B49BC666E2C0F7123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C9A03E-8E3F-4E09-8CDF-426F6B7D8B71}"/>
      </w:docPartPr>
      <w:docPartBody>
        <w:p w:rsidR="00B1354D" w:rsidRDefault="00231BC2" w:rsidP="00231BC2">
          <w:pPr>
            <w:pStyle w:val="3B7764B6F7964B49BC666E2C0F71235A"/>
          </w:pPr>
          <w:r w:rsidRPr="00CA7CC1">
            <w:rPr>
              <w:lang w:bidi="fr-FR"/>
            </w:rPr>
            <w:t>Montant</w:t>
          </w:r>
        </w:p>
      </w:docPartBody>
    </w:docPart>
    <w:docPart>
      <w:docPartPr>
        <w:name w:val="48B0F5F797F54B78B38E6D40B90170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C5120E-EE58-4B49-99CE-E4BF07D0AD86}"/>
      </w:docPartPr>
      <w:docPartBody>
        <w:p w:rsidR="00B1354D" w:rsidRDefault="00231BC2" w:rsidP="00231BC2">
          <w:pPr>
            <w:pStyle w:val="48B0F5F797F54B78B38E6D40B90170AD"/>
          </w:pPr>
          <w:r w:rsidRPr="00CA7CC1">
            <w:rPr>
              <w:noProof/>
              <w:lang w:bidi="fr-FR"/>
            </w:rPr>
            <w:t>Adresse e-mail</w:t>
          </w:r>
        </w:p>
      </w:docPartBody>
    </w:docPart>
    <w:docPart>
      <w:docPartPr>
        <w:name w:val="E713DAD809F844959E5C0B1370F8A1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DAC1E4-1864-4AB8-A059-3518087E9917}"/>
      </w:docPartPr>
      <w:docPartBody>
        <w:p w:rsidR="00956FB9" w:rsidRDefault="00B3721E" w:rsidP="00B3721E">
          <w:pPr>
            <w:pStyle w:val="E713DAD809F844959E5C0B1370F8A1E0"/>
          </w:pPr>
          <w:r w:rsidRPr="00CA7CC1">
            <w:rPr>
              <w:noProof/>
              <w:lang w:bidi="fr-FR"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BC2"/>
    <w:rsid w:val="00231BC2"/>
    <w:rsid w:val="005803E8"/>
    <w:rsid w:val="00956FB9"/>
    <w:rsid w:val="00AD4D7F"/>
    <w:rsid w:val="00B1354D"/>
    <w:rsid w:val="00B3721E"/>
    <w:rsid w:val="00CB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1724607350743C69291AC4A3FC9EE25">
    <w:name w:val="61724607350743C69291AC4A3FC9EE25"/>
  </w:style>
  <w:style w:type="paragraph" w:customStyle="1" w:styleId="460A1B2B86DE43F5AEDDAE7377CFA546">
    <w:name w:val="460A1B2B86DE43F5AEDDAE7377CFA546"/>
    <w:rsid w:val="00231BC2"/>
  </w:style>
  <w:style w:type="paragraph" w:customStyle="1" w:styleId="764CBD2538B748BD8A4A5811740E6983">
    <w:name w:val="764CBD2538B748BD8A4A5811740E6983"/>
    <w:rsid w:val="00231BC2"/>
  </w:style>
  <w:style w:type="paragraph" w:customStyle="1" w:styleId="7907C27CB50946B78A3C0C6E843A7ED6">
    <w:name w:val="7907C27CB50946B78A3C0C6E843A7ED6"/>
    <w:rsid w:val="00231BC2"/>
  </w:style>
  <w:style w:type="paragraph" w:customStyle="1" w:styleId="A924FDAA08AE48459AAE2AB952F047EF">
    <w:name w:val="A924FDAA08AE48459AAE2AB952F047EF"/>
    <w:rsid w:val="00231BC2"/>
  </w:style>
  <w:style w:type="paragraph" w:customStyle="1" w:styleId="3B7764B6F7964B49BC666E2C0F71235A">
    <w:name w:val="3B7764B6F7964B49BC666E2C0F71235A"/>
    <w:rsid w:val="00231BC2"/>
  </w:style>
  <w:style w:type="paragraph" w:customStyle="1" w:styleId="48B0F5F797F54B78B38E6D40B90170AD">
    <w:name w:val="48B0F5F797F54B78B38E6D40B90170AD"/>
    <w:rsid w:val="00231BC2"/>
  </w:style>
  <w:style w:type="paragraph" w:customStyle="1" w:styleId="E713DAD809F844959E5C0B1370F8A1E0">
    <w:name w:val="E713DAD809F844959E5C0B1370F8A1E0"/>
    <w:rsid w:val="00B372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4C7684-9D08-4A39-AE08-91C5B12DAB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Bon de commande de Logowear.dotx</Template>
  <TotalTime>0</TotalTime>
  <Pages>1</Pages>
  <Words>77</Words>
  <Characters>427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2022-02-09T09:36:00Z</dcterms:created>
  <dcterms:modified xsi:type="dcterms:W3CDTF">2022-02-09T09:36:00Z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